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A2158" w:rsidRPr="006C54BA" w:rsidRDefault="00EA2158" w:rsidP="00FA00E6">
      <w:pPr>
        <w:jc w:val="center"/>
        <w:rPr>
          <w:rFonts w:ascii="Arial" w:hAnsi="Arial" w:cs="Arial"/>
          <w:b/>
          <w:color w:val="A50021"/>
          <w:sz w:val="72"/>
          <w:szCs w:val="72"/>
        </w:rPr>
      </w:pPr>
      <w:r w:rsidRPr="006C54BA">
        <w:rPr>
          <w:rFonts w:ascii="Arial" w:hAnsi="Arial" w:cs="Arial"/>
          <w:b/>
          <w:color w:val="A50021"/>
          <w:sz w:val="72"/>
          <w:szCs w:val="72"/>
        </w:rPr>
        <w:t>PÅRØRENDESKOLEN</w:t>
      </w:r>
    </w:p>
    <w:p w:rsidR="00EA2158" w:rsidRPr="008E20A6" w:rsidRDefault="00EA2158" w:rsidP="00167BDC">
      <w:pPr>
        <w:jc w:val="center"/>
        <w:rPr>
          <w:rFonts w:ascii="Arial" w:hAnsi="Arial" w:cs="Arial"/>
          <w:b/>
          <w:color w:val="A50021"/>
          <w:sz w:val="48"/>
          <w:szCs w:val="48"/>
        </w:rPr>
      </w:pPr>
      <w:proofErr w:type="gramStart"/>
      <w:r w:rsidRPr="008E20A6">
        <w:rPr>
          <w:rFonts w:ascii="Arial" w:hAnsi="Arial" w:cs="Arial"/>
          <w:b/>
          <w:color w:val="A50021"/>
          <w:sz w:val="48"/>
          <w:szCs w:val="48"/>
        </w:rPr>
        <w:t>i</w:t>
      </w:r>
      <w:proofErr w:type="gramEnd"/>
      <w:r w:rsidRPr="008E20A6">
        <w:rPr>
          <w:rFonts w:ascii="Arial" w:hAnsi="Arial" w:cs="Arial"/>
          <w:b/>
          <w:color w:val="A50021"/>
          <w:sz w:val="48"/>
          <w:szCs w:val="48"/>
        </w:rPr>
        <w:t xml:space="preserve"> Skaun kommune</w:t>
      </w:r>
      <w:r w:rsidR="00FA00E6" w:rsidRPr="008E20A6">
        <w:rPr>
          <w:rFonts w:ascii="Arial" w:hAnsi="Arial" w:cs="Arial"/>
          <w:b/>
          <w:color w:val="A50021"/>
          <w:sz w:val="48"/>
          <w:szCs w:val="48"/>
        </w:rPr>
        <w:t xml:space="preserve"> </w:t>
      </w:r>
    </w:p>
    <w:p w:rsidR="00FA00E6" w:rsidRPr="008E20A6" w:rsidRDefault="00FA00E6" w:rsidP="00167BDC">
      <w:pPr>
        <w:jc w:val="center"/>
        <w:rPr>
          <w:rFonts w:ascii="Arial" w:hAnsi="Arial" w:cs="Arial"/>
          <w:b/>
          <w:color w:val="A50021"/>
          <w:sz w:val="48"/>
          <w:szCs w:val="48"/>
        </w:rPr>
      </w:pPr>
      <w:proofErr w:type="gramStart"/>
      <w:r w:rsidRPr="008E20A6">
        <w:rPr>
          <w:rFonts w:ascii="Arial" w:hAnsi="Arial" w:cs="Arial"/>
          <w:b/>
          <w:color w:val="A50021"/>
          <w:sz w:val="48"/>
          <w:szCs w:val="48"/>
        </w:rPr>
        <w:t>og</w:t>
      </w:r>
      <w:proofErr w:type="gramEnd"/>
      <w:r w:rsidRPr="008E20A6">
        <w:rPr>
          <w:rFonts w:ascii="Arial" w:hAnsi="Arial" w:cs="Arial"/>
          <w:b/>
          <w:color w:val="A50021"/>
          <w:sz w:val="48"/>
          <w:szCs w:val="48"/>
        </w:rPr>
        <w:t xml:space="preserve"> </w:t>
      </w:r>
    </w:p>
    <w:p w:rsidR="00FA00E6" w:rsidRPr="008E20A6" w:rsidRDefault="00FA00E6" w:rsidP="00167BDC">
      <w:pPr>
        <w:jc w:val="center"/>
        <w:rPr>
          <w:rFonts w:ascii="Arial" w:hAnsi="Arial" w:cs="Arial"/>
          <w:b/>
          <w:color w:val="A50021"/>
          <w:sz w:val="48"/>
          <w:szCs w:val="48"/>
        </w:rPr>
      </w:pPr>
      <w:r w:rsidRPr="008E20A6">
        <w:rPr>
          <w:rFonts w:ascii="Arial" w:hAnsi="Arial" w:cs="Arial"/>
          <w:b/>
          <w:color w:val="A50021"/>
          <w:sz w:val="48"/>
          <w:szCs w:val="48"/>
        </w:rPr>
        <w:t>Orkdal kommune</w:t>
      </w:r>
    </w:p>
    <w:p w:rsidR="00EA2158" w:rsidRPr="005B67D8" w:rsidRDefault="00EA2158" w:rsidP="00167BDC">
      <w:pPr>
        <w:jc w:val="center"/>
        <w:rPr>
          <w:rFonts w:ascii="Arial" w:hAnsi="Arial" w:cs="Arial"/>
          <w:b/>
          <w:sz w:val="20"/>
          <w:szCs w:val="20"/>
        </w:rPr>
      </w:pPr>
    </w:p>
    <w:p w:rsidR="00EA2158" w:rsidRPr="007B1094" w:rsidRDefault="00EA2158" w:rsidP="00167BDC">
      <w:pPr>
        <w:jc w:val="center"/>
        <w:rPr>
          <w:rFonts w:ascii="Arial" w:hAnsi="Arial" w:cs="Arial"/>
          <w:b/>
          <w:sz w:val="40"/>
          <w:szCs w:val="40"/>
        </w:rPr>
      </w:pPr>
      <w:bookmarkStart w:id="0" w:name="_GoBack"/>
      <w:r w:rsidRPr="007B1094">
        <w:rPr>
          <w:rFonts w:ascii="Arial" w:hAnsi="Arial" w:cs="Arial"/>
          <w:b/>
          <w:sz w:val="40"/>
          <w:szCs w:val="40"/>
        </w:rPr>
        <w:t>Kurs for pårørende til personer med</w:t>
      </w:r>
      <w:r w:rsidR="008533F8">
        <w:rPr>
          <w:rFonts w:ascii="Arial" w:hAnsi="Arial" w:cs="Arial"/>
          <w:b/>
          <w:sz w:val="40"/>
          <w:szCs w:val="40"/>
        </w:rPr>
        <w:t xml:space="preserve"> demenssykdom</w:t>
      </w:r>
      <w:r w:rsidR="00CB6AF3">
        <w:rPr>
          <w:rFonts w:ascii="Arial" w:hAnsi="Arial" w:cs="Arial"/>
          <w:b/>
          <w:sz w:val="40"/>
          <w:szCs w:val="40"/>
        </w:rPr>
        <w:t xml:space="preserve"> </w:t>
      </w:r>
    </w:p>
    <w:bookmarkEnd w:id="0"/>
    <w:p w:rsidR="00EA2158" w:rsidRPr="005B67D8" w:rsidRDefault="00EA2158" w:rsidP="00167BDC">
      <w:pPr>
        <w:jc w:val="center"/>
        <w:rPr>
          <w:rFonts w:ascii="Arial" w:hAnsi="Arial" w:cs="Arial"/>
          <w:b/>
          <w:sz w:val="20"/>
          <w:szCs w:val="20"/>
        </w:rPr>
      </w:pPr>
    </w:p>
    <w:p w:rsidR="00EA2158" w:rsidRPr="0077643A" w:rsidRDefault="005A6DC3" w:rsidP="00167BDC">
      <w:pPr>
        <w:jc w:val="center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Vår 2019</w:t>
      </w:r>
    </w:p>
    <w:p w:rsidR="00EA2158" w:rsidRDefault="00EA2158" w:rsidP="003F6139"/>
    <w:p w:rsidR="00EA2158" w:rsidRDefault="00611AD2" w:rsidP="003F6139">
      <w:pPr>
        <w:rPr>
          <w:rFonts w:ascii="Arial" w:hAnsi="Arial" w:cs="Arial"/>
          <w:b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2786380</wp:posOffset>
                </wp:positionH>
                <wp:positionV relativeFrom="paragraph">
                  <wp:posOffset>42544</wp:posOffset>
                </wp:positionV>
                <wp:extent cx="3238500" cy="2543175"/>
                <wp:effectExtent l="0" t="0" r="1905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2543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C0504D"/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9B6B3D" w:rsidRDefault="009B6B3D" w:rsidP="00B1477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:rsidR="009B6B3D" w:rsidRDefault="009B6B3D" w:rsidP="00B1477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74B7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Pårørendeskolen er et kurstilbud til deg som har et familiemedlem eller en nær venn med demenssykdom. Personen med demens kan bo hjemme eller på institusjon. </w:t>
                            </w:r>
                          </w:p>
                          <w:p w:rsidR="009B6B3D" w:rsidRPr="00B74B72" w:rsidRDefault="009B6B3D" w:rsidP="00B14773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B74B7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Gjennom faglige forelesninger, plenums- og gruppesamtaler får du kunnskap om demens 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og </w:t>
                            </w:r>
                            <w:r w:rsidRPr="00B74B72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treffer andre pårørende i samme situasjon og fagpersoner med kompetanse på området. </w:t>
                            </w:r>
                          </w:p>
                          <w:p w:rsidR="009B6B3D" w:rsidRDefault="009B6B3D" w:rsidP="003F6139">
                            <w:pPr>
                              <w:jc w:val="center"/>
                              <w:rPr>
                                <w:rFonts w:ascii="Arial" w:hAnsi="Arial" w:cs="Arial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.4pt;margin-top:3.35pt;width:255pt;height:200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" strokecolor="#c0504d" strokeweight="1pt">
                <v:stroke dashstyle="dash"/>
                <v:shadow color="#868686"/>
                <v:textbox>
                  <w:txbxContent>
                    <w:p w:rsidR="009B6B3D" w:rsidRDefault="009B6B3D" w:rsidP="00B1477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:rsidR="009B6B3D" w:rsidRDefault="009B6B3D" w:rsidP="00B1477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74B7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Pårørendeskolen er et kurstilbud til deg som har et familiemedlem eller en nær venn med demenssykdom. Personen med demens kan bo hjemme eller på institusjon. </w:t>
                      </w:r>
                    </w:p>
                    <w:p w:rsidR="009B6B3D" w:rsidRPr="00B74B72" w:rsidRDefault="009B6B3D" w:rsidP="00B14773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B74B7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Gjennom faglige forelesninger, plenums- og gruppesamtaler får du kunnskap om demens </w:t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og </w:t>
                      </w:r>
                      <w:r w:rsidRPr="00B74B72"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treffer andre pårørende i samme situasjon og fagpersoner med kompetanse på området. </w:t>
                      </w:r>
                    </w:p>
                    <w:p w:rsidR="009B6B3D" w:rsidRDefault="009B6B3D" w:rsidP="003F6139">
                      <w:pPr>
                        <w:jc w:val="center"/>
                        <w:rPr>
                          <w:rFonts w:ascii="Arial" w:hAnsi="Arial" w:cs="Arial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F37C1">
        <w:rPr>
          <w:rFonts w:ascii="Arial" w:hAnsi="Arial" w:cs="Arial"/>
          <w:b/>
          <w:noProof/>
          <w:sz w:val="48"/>
          <w:szCs w:val="48"/>
        </w:rPr>
        <w:drawing>
          <wp:inline distT="0" distB="0" distL="0" distR="0">
            <wp:extent cx="2695575" cy="2581275"/>
            <wp:effectExtent l="0" t="0" r="9525" b="9525"/>
            <wp:docPr id="1" name="Bilde 1" descr="cid:05A0E0D3-9A98-46EC-AED4-A5363CC66FF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05A0E0D3-9A98-46EC-AED4-A5363CC66FF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86" cy="2591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2158" w:rsidRDefault="00EA2158" w:rsidP="00B34163">
      <w:pPr>
        <w:jc w:val="center"/>
        <w:rPr>
          <w:rFonts w:ascii="Arial" w:hAnsi="Arial" w:cs="Arial"/>
          <w:i/>
          <w:sz w:val="28"/>
          <w:szCs w:val="28"/>
        </w:rPr>
      </w:pPr>
    </w:p>
    <w:p w:rsidR="000D2851" w:rsidRPr="00F13414" w:rsidRDefault="00FA00E6" w:rsidP="005B67D8">
      <w:pPr>
        <w:rPr>
          <w:rFonts w:ascii="Arial" w:hAnsi="Arial" w:cs="Arial"/>
        </w:rPr>
      </w:pPr>
      <w:r w:rsidRPr="00F13414">
        <w:rPr>
          <w:rFonts w:ascii="Arial" w:hAnsi="Arial" w:cs="Arial"/>
        </w:rPr>
        <w:t>Kurset holdes over 5</w:t>
      </w:r>
      <w:r w:rsidR="00EA2158" w:rsidRPr="00F13414">
        <w:rPr>
          <w:rFonts w:ascii="Arial" w:hAnsi="Arial" w:cs="Arial"/>
        </w:rPr>
        <w:t xml:space="preserve"> samlinger fra kl. 18.00 til 21.00</w:t>
      </w:r>
      <w:r w:rsidR="000D2851" w:rsidRPr="00F13414">
        <w:rPr>
          <w:rFonts w:ascii="Arial" w:hAnsi="Arial" w:cs="Arial"/>
        </w:rPr>
        <w:t xml:space="preserve"> </w:t>
      </w:r>
    </w:p>
    <w:p w:rsidR="000D2851" w:rsidRPr="00F13414" w:rsidRDefault="00EA2158" w:rsidP="005B67D8">
      <w:pPr>
        <w:rPr>
          <w:rFonts w:ascii="Arial" w:hAnsi="Arial" w:cs="Arial"/>
        </w:rPr>
      </w:pPr>
      <w:proofErr w:type="gramStart"/>
      <w:r w:rsidRPr="00F13414">
        <w:rPr>
          <w:rFonts w:ascii="Arial" w:hAnsi="Arial" w:cs="Arial"/>
        </w:rPr>
        <w:t>på</w:t>
      </w:r>
      <w:proofErr w:type="gramEnd"/>
      <w:r w:rsidRPr="00F13414">
        <w:rPr>
          <w:rFonts w:ascii="Arial" w:hAnsi="Arial" w:cs="Arial"/>
        </w:rPr>
        <w:t xml:space="preserve"> følgende datoer:</w:t>
      </w:r>
      <w:r w:rsidR="005A6DC3">
        <w:rPr>
          <w:rFonts w:ascii="Arial" w:hAnsi="Arial" w:cs="Arial"/>
        </w:rPr>
        <w:t xml:space="preserve"> 6/3, 13/3, 20/3,27/3 og 3</w:t>
      </w:r>
      <w:r w:rsidR="00A76FB8">
        <w:rPr>
          <w:rFonts w:ascii="Arial" w:hAnsi="Arial" w:cs="Arial"/>
        </w:rPr>
        <w:t>/4</w:t>
      </w:r>
      <w:r w:rsidR="008E20A6" w:rsidRPr="00F13414">
        <w:rPr>
          <w:rFonts w:ascii="Arial" w:hAnsi="Arial" w:cs="Arial"/>
        </w:rPr>
        <w:t>.</w:t>
      </w:r>
    </w:p>
    <w:p w:rsidR="00EA2158" w:rsidRPr="00F13414" w:rsidRDefault="000D2851" w:rsidP="005B67D8">
      <w:pPr>
        <w:rPr>
          <w:rFonts w:ascii="Arial" w:hAnsi="Arial" w:cs="Arial"/>
        </w:rPr>
      </w:pPr>
      <w:r w:rsidRPr="00F13414">
        <w:rPr>
          <w:rFonts w:ascii="Arial" w:hAnsi="Arial" w:cs="Arial"/>
        </w:rPr>
        <w:t xml:space="preserve">Sted: </w:t>
      </w:r>
      <w:r w:rsidR="00D50669" w:rsidRPr="00F13414">
        <w:rPr>
          <w:rFonts w:ascii="Arial" w:hAnsi="Arial" w:cs="Arial"/>
        </w:rPr>
        <w:t>Rossvollheimen helse- og omsorgssenter 3 etg.</w:t>
      </w:r>
      <w:r w:rsidR="00EA2158" w:rsidRPr="00F13414">
        <w:rPr>
          <w:rFonts w:ascii="Arial" w:hAnsi="Arial" w:cs="Arial"/>
        </w:rPr>
        <w:tab/>
      </w:r>
      <w:r w:rsidR="00EA2158" w:rsidRPr="00F13414">
        <w:rPr>
          <w:rFonts w:ascii="Arial" w:hAnsi="Arial" w:cs="Arial"/>
        </w:rPr>
        <w:tab/>
      </w:r>
      <w:r w:rsidR="00EA2158" w:rsidRPr="00F13414">
        <w:rPr>
          <w:rFonts w:ascii="Arial" w:hAnsi="Arial" w:cs="Arial"/>
        </w:rPr>
        <w:tab/>
        <w:t xml:space="preserve"> </w:t>
      </w:r>
    </w:p>
    <w:p w:rsidR="00EA2158" w:rsidRPr="00F13414" w:rsidRDefault="00EA2158" w:rsidP="005B67D8">
      <w:pPr>
        <w:rPr>
          <w:rFonts w:ascii="Arial" w:hAnsi="Arial" w:cs="Arial"/>
        </w:rPr>
      </w:pPr>
      <w:r w:rsidRPr="00F13414">
        <w:rPr>
          <w:rFonts w:ascii="Arial" w:hAnsi="Arial" w:cs="Arial"/>
        </w:rPr>
        <w:t xml:space="preserve">Kursavgift 300.- kr. (inkluderer kursmateriale og </w:t>
      </w:r>
      <w:r w:rsidR="00B14B17" w:rsidRPr="00F13414">
        <w:rPr>
          <w:rFonts w:ascii="Arial" w:hAnsi="Arial" w:cs="Arial"/>
        </w:rPr>
        <w:t xml:space="preserve">enkel </w:t>
      </w:r>
      <w:r w:rsidRPr="00F13414">
        <w:rPr>
          <w:rFonts w:ascii="Arial" w:hAnsi="Arial" w:cs="Arial"/>
        </w:rPr>
        <w:t xml:space="preserve">servering) </w:t>
      </w:r>
    </w:p>
    <w:p w:rsidR="00EA2158" w:rsidRPr="00F13414" w:rsidRDefault="00EA2158" w:rsidP="00BB467D">
      <w:pPr>
        <w:rPr>
          <w:rFonts w:ascii="Arial" w:hAnsi="Arial" w:cs="Arial"/>
        </w:rPr>
      </w:pPr>
      <w:r w:rsidRPr="00F13414">
        <w:rPr>
          <w:rFonts w:ascii="Arial" w:hAnsi="Arial" w:cs="Arial"/>
        </w:rPr>
        <w:t>For nærmere opplysninger og påmelding, kontakt:</w:t>
      </w:r>
    </w:p>
    <w:p w:rsidR="00EA2158" w:rsidRPr="00CB6AF3" w:rsidRDefault="00EA2158" w:rsidP="00BB467D">
      <w:pPr>
        <w:rPr>
          <w:rFonts w:ascii="Arial" w:hAnsi="Arial" w:cs="Arial"/>
          <w:b/>
        </w:rPr>
      </w:pPr>
      <w:r w:rsidRPr="00CB6AF3">
        <w:rPr>
          <w:rFonts w:ascii="Arial" w:hAnsi="Arial" w:cs="Arial"/>
          <w:b/>
        </w:rPr>
        <w:t>Rossvollheimen</w:t>
      </w:r>
      <w:r w:rsidR="00FA00E6" w:rsidRPr="00CB6AF3">
        <w:rPr>
          <w:rFonts w:ascii="Arial" w:hAnsi="Arial" w:cs="Arial"/>
          <w:b/>
        </w:rPr>
        <w:t xml:space="preserve"> helse- og omsorgssenter</w:t>
      </w:r>
      <w:r w:rsidRPr="00CB6AF3">
        <w:rPr>
          <w:rFonts w:ascii="Arial" w:hAnsi="Arial" w:cs="Arial"/>
          <w:b/>
        </w:rPr>
        <w:t xml:space="preserve">, </w:t>
      </w:r>
      <w:r w:rsidR="008E20A6" w:rsidRPr="00CB6AF3">
        <w:rPr>
          <w:rFonts w:ascii="Arial" w:hAnsi="Arial" w:cs="Arial"/>
          <w:b/>
        </w:rPr>
        <w:t xml:space="preserve">Skaun </w:t>
      </w:r>
      <w:proofErr w:type="gramStart"/>
      <w:r w:rsidR="008E20A6" w:rsidRPr="00CB6AF3">
        <w:rPr>
          <w:rFonts w:ascii="Arial" w:hAnsi="Arial" w:cs="Arial"/>
          <w:b/>
        </w:rPr>
        <w:t>kommune</w:t>
      </w:r>
      <w:r w:rsidRPr="00CB6AF3">
        <w:rPr>
          <w:rFonts w:ascii="Arial" w:hAnsi="Arial" w:cs="Arial"/>
          <w:b/>
        </w:rPr>
        <w:t>,  telefon</w:t>
      </w:r>
      <w:proofErr w:type="gramEnd"/>
      <w:r w:rsidR="00D50669" w:rsidRPr="00CB6AF3">
        <w:rPr>
          <w:rFonts w:ascii="Arial" w:hAnsi="Arial" w:cs="Arial"/>
          <w:b/>
        </w:rPr>
        <w:t xml:space="preserve"> 72867330/ 38/ 41</w:t>
      </w:r>
      <w:r w:rsidRPr="00CB6AF3">
        <w:rPr>
          <w:rFonts w:ascii="Arial" w:hAnsi="Arial" w:cs="Arial"/>
          <w:b/>
        </w:rPr>
        <w:t xml:space="preserve"> </w:t>
      </w:r>
    </w:p>
    <w:p w:rsidR="00F13414" w:rsidRPr="00CB6AF3" w:rsidRDefault="00EA2158" w:rsidP="00FA00E6">
      <w:proofErr w:type="gramStart"/>
      <w:r w:rsidRPr="00CB6AF3">
        <w:rPr>
          <w:rFonts w:ascii="Arial" w:hAnsi="Arial" w:cs="Arial"/>
          <w:b/>
        </w:rPr>
        <w:t>e</w:t>
      </w:r>
      <w:proofErr w:type="gramEnd"/>
      <w:r w:rsidRPr="00CB6AF3">
        <w:rPr>
          <w:rFonts w:ascii="Arial" w:hAnsi="Arial" w:cs="Arial"/>
          <w:b/>
        </w:rPr>
        <w:t xml:space="preserve">-post: </w:t>
      </w:r>
      <w:hyperlink r:id="rId5" w:history="1">
        <w:r w:rsidR="00FA00E6" w:rsidRPr="00CB6AF3">
          <w:rPr>
            <w:rStyle w:val="Hyperkobling"/>
            <w:rFonts w:ascii="Arial" w:hAnsi="Arial" w:cs="Arial"/>
            <w:b/>
            <w:color w:val="0070C0"/>
          </w:rPr>
          <w:t>demensteam@skaun.kommune.no</w:t>
        </w:r>
      </w:hyperlink>
      <w:r w:rsidR="00F13414" w:rsidRPr="00CB6AF3">
        <w:rPr>
          <w:color w:val="0070C0"/>
        </w:rPr>
        <w:t xml:space="preserve"> </w:t>
      </w:r>
    </w:p>
    <w:p w:rsidR="00F13414" w:rsidRPr="00CB6AF3" w:rsidRDefault="00F13414" w:rsidP="00FA00E6"/>
    <w:p w:rsidR="00F13414" w:rsidRPr="00CB6AF3" w:rsidRDefault="00FA00E6" w:rsidP="00FA00E6">
      <w:pPr>
        <w:rPr>
          <w:rFonts w:ascii="Arial" w:hAnsi="Arial" w:cs="Arial"/>
          <w:b/>
          <w:lang w:val="de-DE"/>
        </w:rPr>
      </w:pPr>
      <w:r w:rsidRPr="00CB6AF3">
        <w:rPr>
          <w:rFonts w:ascii="Arial" w:hAnsi="Arial" w:cs="Arial"/>
          <w:b/>
          <w:lang w:val="de-DE"/>
        </w:rPr>
        <w:t xml:space="preserve">Orkdal helsetun, </w:t>
      </w:r>
      <w:r w:rsidRPr="00CB6AF3">
        <w:rPr>
          <w:rFonts w:ascii="Arial" w:hAnsi="Arial" w:cs="Arial"/>
          <w:b/>
        </w:rPr>
        <w:t>Fannremsvegen 22, 7320 Fannrem</w:t>
      </w:r>
      <w:r w:rsidRPr="00CB6AF3">
        <w:rPr>
          <w:rFonts w:ascii="Arial" w:hAnsi="Arial" w:cs="Arial"/>
          <w:b/>
          <w:lang w:val="de-DE"/>
        </w:rPr>
        <w:t xml:space="preserve">, Tlf: </w:t>
      </w:r>
      <w:r w:rsidR="00F13414" w:rsidRPr="00CB6AF3">
        <w:rPr>
          <w:rFonts w:ascii="Arial" w:hAnsi="Arial" w:cs="Arial"/>
          <w:b/>
        </w:rPr>
        <w:t>72 47 19 5</w:t>
      </w:r>
      <w:r w:rsidRPr="00CB6AF3">
        <w:rPr>
          <w:rFonts w:ascii="Arial" w:hAnsi="Arial" w:cs="Arial"/>
          <w:b/>
        </w:rPr>
        <w:t>0</w:t>
      </w:r>
    </w:p>
    <w:p w:rsidR="00F13414" w:rsidRPr="00CB6AF3" w:rsidRDefault="00F13414" w:rsidP="00F13414">
      <w:pPr>
        <w:rPr>
          <w:rFonts w:ascii="Calibri" w:eastAsia="Calibri" w:hAnsi="Calibri"/>
          <w:lang w:eastAsia="en-US"/>
        </w:rPr>
      </w:pPr>
      <w:r w:rsidRPr="00CB6AF3">
        <w:rPr>
          <w:rFonts w:ascii="Arial" w:hAnsi="Arial" w:cs="Arial"/>
          <w:b/>
          <w:lang w:val="de-DE"/>
        </w:rPr>
        <w:t xml:space="preserve">e-post: </w:t>
      </w:r>
      <w:hyperlink r:id="rId6" w:history="1">
        <w:r w:rsidRPr="00CB6AF3">
          <w:rPr>
            <w:rFonts w:ascii="Arial" w:eastAsia="Calibri" w:hAnsi="Arial" w:cs="Arial"/>
            <w:b/>
            <w:color w:val="0070C0"/>
            <w:u w:val="single"/>
            <w:lang w:eastAsia="en-US"/>
          </w:rPr>
          <w:t>bente.drugudal@orkdal.kommune.no</w:t>
        </w:r>
      </w:hyperlink>
    </w:p>
    <w:p w:rsidR="00F13414" w:rsidRPr="00F13414" w:rsidRDefault="00F13414" w:rsidP="00FA00E6">
      <w:pPr>
        <w:rPr>
          <w:rFonts w:ascii="Arial" w:hAnsi="Arial" w:cs="Arial"/>
          <w:b/>
          <w:sz w:val="28"/>
          <w:szCs w:val="28"/>
          <w:lang w:val="de-DE"/>
        </w:rPr>
      </w:pPr>
    </w:p>
    <w:p w:rsidR="00EA2158" w:rsidRPr="003F6139" w:rsidRDefault="00CB6AF3" w:rsidP="00FA00E6">
      <w:pPr>
        <w:rPr>
          <w:rFonts w:ascii="Arial" w:hAnsi="Arial" w:cs="Arial"/>
          <w:i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3462655</wp:posOffset>
                </wp:positionH>
                <wp:positionV relativeFrom="paragraph">
                  <wp:posOffset>5715</wp:posOffset>
                </wp:positionV>
                <wp:extent cx="1409700" cy="1128395"/>
                <wp:effectExtent l="0" t="0" r="19050" b="1460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9700" cy="1128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6B3D" w:rsidRDefault="009B6B3D" w:rsidP="00FA00E6">
                            <w:pPr>
                              <w:jc w:val="center"/>
                            </w:pPr>
                            <w:r w:rsidRPr="00FA00E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2400" cy="328930"/>
                                  <wp:effectExtent l="0" t="0" r="0" b="0"/>
                                  <wp:docPr id="7" name="Bilde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Bilde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575" cy="32930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6B3D" w:rsidRPr="001560BE" w:rsidRDefault="009B6B3D" w:rsidP="00FA00E6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1560BE">
                              <w:rPr>
                                <w:b/>
                                <w:sz w:val="28"/>
                                <w:szCs w:val="28"/>
                              </w:rPr>
                              <w:t>Orkdal kommune</w:t>
                            </w:r>
                          </w:p>
                          <w:p w:rsidR="009B6B3D" w:rsidRDefault="009B6B3D" w:rsidP="00FA00E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7" type="#_x0000_t202" style="position:absolute;margin-left:272.65pt;margin-top:.45pt;width:111pt;height:8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">
                <v:textbox>
                  <w:txbxContent>
                    <w:p w:rsidR="009B6B3D" w:rsidRDefault="009B6B3D" w:rsidP="00FA00E6">
                      <w:pPr>
                        <w:jc w:val="center"/>
                      </w:pPr>
                      <w:r w:rsidRPr="00FA00E6">
                        <w:rPr>
                          <w:noProof/>
                        </w:rPr>
                        <w:drawing>
                          <wp:inline distT="0" distB="0" distL="0" distR="0">
                            <wp:extent cx="152400" cy="328930"/>
                            <wp:effectExtent l="0" t="0" r="0" b="0"/>
                            <wp:docPr id="7" name="Bilde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Bilde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2575" cy="32930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6B3D" w:rsidRPr="001560BE" w:rsidRDefault="009B6B3D" w:rsidP="00FA00E6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1560BE">
                        <w:rPr>
                          <w:b/>
                          <w:sz w:val="28"/>
                          <w:szCs w:val="28"/>
                        </w:rPr>
                        <w:t>Orkdal kommune</w:t>
                      </w:r>
                    </w:p>
                    <w:p w:rsidR="009B6B3D" w:rsidRDefault="009B6B3D" w:rsidP="00FA00E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A2158" w:rsidRPr="003F6139">
        <w:rPr>
          <w:rFonts w:ascii="Arial" w:hAnsi="Arial" w:cs="Arial"/>
          <w:b/>
          <w:sz w:val="28"/>
          <w:szCs w:val="28"/>
        </w:rPr>
        <w:t xml:space="preserve">Arrangør: </w:t>
      </w:r>
      <w:r w:rsidR="008E20A6">
        <w:rPr>
          <w:rFonts w:ascii="Arial" w:hAnsi="Arial" w:cs="Arial"/>
          <w:i/>
        </w:rPr>
        <w:tab/>
      </w:r>
      <w:r w:rsidR="008E20A6">
        <w:rPr>
          <w:rFonts w:ascii="Arial" w:hAnsi="Arial" w:cs="Arial"/>
          <w:i/>
        </w:rPr>
        <w:tab/>
      </w:r>
      <w:r w:rsidR="008E20A6">
        <w:rPr>
          <w:rFonts w:ascii="Arial" w:hAnsi="Arial" w:cs="Arial"/>
          <w:i/>
        </w:rPr>
        <w:tab/>
      </w:r>
      <w:r w:rsidR="008E20A6">
        <w:rPr>
          <w:rFonts w:ascii="Arial" w:hAnsi="Arial" w:cs="Arial"/>
          <w:i/>
          <w:noProof/>
        </w:rPr>
        <w:drawing>
          <wp:inline distT="0" distB="0" distL="0" distR="0">
            <wp:extent cx="1390019" cy="996315"/>
            <wp:effectExtent l="0" t="0" r="635" b="0"/>
            <wp:docPr id="2" name="Bilde 1" descr="C:\Users\s-mlu\AppData\Local\Microsoft\Windows\Temporary Internet Files\Content.Outlook\MF4Z616J\Kommunelogo ny visj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-mlu\AppData\Local\Microsoft\Windows\Temporary Internet Files\Content.Outlook\MF4Z616J\Kommunelogo ny visjo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9" cy="996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A2158" w:rsidRPr="003F6139" w:rsidSect="00EA21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7BDC"/>
    <w:rsid w:val="00007473"/>
    <w:rsid w:val="000C1F61"/>
    <w:rsid w:val="000C375C"/>
    <w:rsid w:val="000D2851"/>
    <w:rsid w:val="00113285"/>
    <w:rsid w:val="00167BDC"/>
    <w:rsid w:val="001865AD"/>
    <w:rsid w:val="001D0B29"/>
    <w:rsid w:val="00215376"/>
    <w:rsid w:val="00282A77"/>
    <w:rsid w:val="002A42DF"/>
    <w:rsid w:val="003069B7"/>
    <w:rsid w:val="00314143"/>
    <w:rsid w:val="00351E3D"/>
    <w:rsid w:val="00397368"/>
    <w:rsid w:val="003F6139"/>
    <w:rsid w:val="004C7B91"/>
    <w:rsid w:val="005508DC"/>
    <w:rsid w:val="005A6DC3"/>
    <w:rsid w:val="005B67D8"/>
    <w:rsid w:val="00611AD2"/>
    <w:rsid w:val="006245C6"/>
    <w:rsid w:val="00674920"/>
    <w:rsid w:val="00692803"/>
    <w:rsid w:val="006C54BA"/>
    <w:rsid w:val="006D2EEC"/>
    <w:rsid w:val="0077643A"/>
    <w:rsid w:val="007B1094"/>
    <w:rsid w:val="007E59DC"/>
    <w:rsid w:val="007F37C1"/>
    <w:rsid w:val="008241CB"/>
    <w:rsid w:val="008533F8"/>
    <w:rsid w:val="00867DA7"/>
    <w:rsid w:val="008E20A6"/>
    <w:rsid w:val="00903906"/>
    <w:rsid w:val="009975B8"/>
    <w:rsid w:val="009B6B3D"/>
    <w:rsid w:val="00A0175F"/>
    <w:rsid w:val="00A1698E"/>
    <w:rsid w:val="00A62D30"/>
    <w:rsid w:val="00A76FB8"/>
    <w:rsid w:val="00B14773"/>
    <w:rsid w:val="00B14B17"/>
    <w:rsid w:val="00B34163"/>
    <w:rsid w:val="00B556A7"/>
    <w:rsid w:val="00B622B2"/>
    <w:rsid w:val="00B74B72"/>
    <w:rsid w:val="00BB467D"/>
    <w:rsid w:val="00BC0A3A"/>
    <w:rsid w:val="00C04B4B"/>
    <w:rsid w:val="00CB6AF3"/>
    <w:rsid w:val="00CC3E8A"/>
    <w:rsid w:val="00CC53D4"/>
    <w:rsid w:val="00D2686B"/>
    <w:rsid w:val="00D50669"/>
    <w:rsid w:val="00D97F10"/>
    <w:rsid w:val="00DA4DBB"/>
    <w:rsid w:val="00E06496"/>
    <w:rsid w:val="00E25C5B"/>
    <w:rsid w:val="00E5218A"/>
    <w:rsid w:val="00E93CAA"/>
    <w:rsid w:val="00EA2158"/>
    <w:rsid w:val="00EE41A7"/>
    <w:rsid w:val="00F05F89"/>
    <w:rsid w:val="00F13414"/>
    <w:rsid w:val="00FA00E6"/>
    <w:rsid w:val="00FD58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693296E-55B1-4B1F-99A8-EB702B7A4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22B2"/>
    <w:rPr>
      <w:sz w:val="24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rsid w:val="00E93CAA"/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rsid w:val="00E93CAA"/>
    <w:rPr>
      <w:rFonts w:ascii="Tahoma" w:hAnsi="Tahoma" w:cs="Tahoma"/>
      <w:sz w:val="16"/>
      <w:szCs w:val="16"/>
    </w:rPr>
  </w:style>
  <w:style w:type="character" w:styleId="Hyperkobling">
    <w:name w:val="Hyperlink"/>
    <w:basedOn w:val="Standardskriftforavsnitt"/>
    <w:rsid w:val="00FA00E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60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ente.drugudal@orkdal.kommune.no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demensteam@skaun.kommune.no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9A60ECFD</Template>
  <TotalTime>0</TotalTime>
  <Pages>1</Pages>
  <Words>118</Words>
  <Characters>628</Characters>
  <Application>Microsoft Office Word</Application>
  <DocSecurity>0</DocSecurity>
  <Lines>5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PÅRØRENDESKOLEN</vt:lpstr>
    </vt:vector>
  </TitlesOfParts>
  <Company>Comita AS</Company>
  <LinksUpToDate>false</LinksUpToDate>
  <CharactersWithSpaces>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PÅRØRENDESKOLEN</dc:title>
  <dc:creator>comadm</dc:creator>
  <cp:lastModifiedBy>Akernes Lillian</cp:lastModifiedBy>
  <cp:revision>2</cp:revision>
  <cp:lastPrinted>2018-01-22T10:49:00Z</cp:lastPrinted>
  <dcterms:created xsi:type="dcterms:W3CDTF">2019-01-29T12:12:00Z</dcterms:created>
  <dcterms:modified xsi:type="dcterms:W3CDTF">2019-01-29T12:12:00Z</dcterms:modified>
</cp:coreProperties>
</file>